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5B7E3" w14:textId="77777777" w:rsidR="00760853" w:rsidRPr="00760853" w:rsidRDefault="00760853">
      <w:pPr>
        <w:rPr>
          <w:sz w:val="2"/>
          <w:szCs w:val="4"/>
        </w:rPr>
      </w:pPr>
      <w:r>
        <w:rPr>
          <w:noProof/>
          <w:sz w:val="2"/>
          <w:szCs w:val="4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75B5372" wp14:editId="659D28AF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10058400"/>
                <wp:effectExtent l="0" t="0" r="0" b="0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0D1C0D76" id="Rectangle 10" o:spid="_x0000_s1026" alt="&quot;&quot;" style="position:absolute;margin-left:-36pt;margin-top:-36pt;width:612pt;height:11in;z-index:-251657216;visibility:visible;mso-wrap-style:square;mso-width-percent:1000;mso-height-percent:100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" fillcolor="#e9f0f6 [660]" stroked="f" strokeweight="1pt">
                <w10:anchorlock/>
              </v:rect>
            </w:pict>
          </mc:Fallback>
        </mc:AlternateContent>
      </w:r>
    </w:p>
    <w:tbl>
      <w:tblPr>
        <w:tblW w:w="5097" w:type="pct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56"/>
        <w:gridCol w:w="11"/>
        <w:gridCol w:w="4505"/>
        <w:gridCol w:w="274"/>
        <w:gridCol w:w="219"/>
        <w:gridCol w:w="107"/>
        <w:gridCol w:w="418"/>
        <w:gridCol w:w="117"/>
        <w:gridCol w:w="4593"/>
        <w:gridCol w:w="210"/>
      </w:tblGrid>
      <w:tr w:rsidR="00070AEC" w:rsidRPr="00070AEC" w14:paraId="5C26CF6A" w14:textId="77777777" w:rsidTr="0015341C">
        <w:trPr>
          <w:gridAfter w:val="1"/>
          <w:wAfter w:w="210" w:type="dxa"/>
          <w:trHeight w:val="605"/>
        </w:trPr>
        <w:tc>
          <w:tcPr>
            <w:tcW w:w="10800" w:type="dxa"/>
            <w:gridSpan w:val="9"/>
          </w:tcPr>
          <w:p w14:paraId="26EC612C" w14:textId="77777777" w:rsidR="00C70C15" w:rsidRPr="007E31A3" w:rsidRDefault="00C70C15" w:rsidP="007E31A3">
            <w:pPr>
              <w:pStyle w:val="Heading1"/>
            </w:pPr>
            <w:bookmarkStart w:id="0" w:name="_Hlk232501147"/>
            <w:r w:rsidRPr="007E31A3">
              <w:rPr>
                <w:noProof/>
                <w:lang w:eastAsia="en-AU"/>
              </w:rPr>
              <w:drawing>
                <wp:inline distT="0" distB="0" distL="0" distR="0" wp14:anchorId="592EAD78" wp14:editId="676E86DA">
                  <wp:extent cx="731520" cy="731520"/>
                  <wp:effectExtent l="0" t="0" r="0" b="0"/>
                  <wp:docPr id="1" name="Graphic 1" descr="Artificial Intelligenc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Artificial Intelligence outline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58A96D" w14:textId="2860E26A" w:rsidR="00C70C15" w:rsidRPr="00070AEC" w:rsidRDefault="00955EF7" w:rsidP="007E31A3">
            <w:pPr>
              <w:pStyle w:val="Heading1"/>
            </w:pPr>
            <w:r>
              <w:t>FINDING A</w:t>
            </w:r>
            <w:r w:rsidR="00E0351F">
              <w:t>N ADHD COACH</w:t>
            </w:r>
            <w:r w:rsidR="00C70C15" w:rsidRPr="00031319">
              <w:t xml:space="preserve"> </w:t>
            </w:r>
            <w:r w:rsidR="00C70C15" w:rsidRPr="00070AEC">
              <w:t>checklist</w:t>
            </w:r>
          </w:p>
          <w:p w14:paraId="4568AFA3" w14:textId="5F2E368B" w:rsidR="00C70C15" w:rsidRPr="00070AEC" w:rsidRDefault="00C70C15" w:rsidP="007E31A3">
            <w:pPr>
              <w:jc w:val="center"/>
            </w:pPr>
            <w:r w:rsidRPr="00070AEC">
              <w:rPr>
                <w:rFonts w:eastAsia="Franklin Gothic Book"/>
              </w:rPr>
              <w:t xml:space="preserve">Ready to </w:t>
            </w:r>
            <w:r w:rsidR="00955EF7">
              <w:rPr>
                <w:rFonts w:eastAsia="Franklin Gothic Book"/>
              </w:rPr>
              <w:t>get professional help to assist you in your life? Approaching this in a structured way may help to ensure you cover all necessary bases and get someone right for you. Feel free to ignore any suggestions you don’t like</w:t>
            </w:r>
            <w:r w:rsidR="008B5161">
              <w:rPr>
                <w:rFonts w:eastAsia="Franklin Gothic Book"/>
              </w:rPr>
              <w:t>, what’s right for one person isn’t necessarily right for someone else</w:t>
            </w:r>
            <w:r w:rsidR="00955EF7">
              <w:rPr>
                <w:rFonts w:eastAsia="Franklin Gothic Book"/>
              </w:rPr>
              <w:t>.</w:t>
            </w:r>
          </w:p>
        </w:tc>
      </w:tr>
      <w:tr w:rsidR="00070AEC" w:rsidRPr="002C6A9A" w14:paraId="2AB55B65" w14:textId="77777777" w:rsidTr="0015341C">
        <w:trPr>
          <w:gridAfter w:val="1"/>
          <w:wAfter w:w="210" w:type="dxa"/>
          <w:trHeight w:val="20"/>
        </w:trPr>
        <w:tc>
          <w:tcPr>
            <w:tcW w:w="10800" w:type="dxa"/>
            <w:gridSpan w:val="9"/>
            <w:tcBorders>
              <w:bottom w:val="single" w:sz="18" w:space="0" w:color="4B4545" w:themeColor="accent6" w:themeShade="80"/>
            </w:tcBorders>
          </w:tcPr>
          <w:p w14:paraId="65E67F8A" w14:textId="77777777" w:rsidR="000767D7" w:rsidRPr="000767D7" w:rsidRDefault="000767D7" w:rsidP="000767D7">
            <w:pPr>
              <w:pStyle w:val="Footer"/>
              <w:jc w:val="center"/>
              <w:rPr>
                <w:i/>
                <w:iCs/>
              </w:rPr>
            </w:pPr>
            <w:r w:rsidRPr="000767D7">
              <w:rPr>
                <w:i/>
                <w:iCs/>
              </w:rPr>
              <w:t xml:space="preserve">Go to </w:t>
            </w:r>
            <w:hyperlink r:id="rId10" w:history="1">
              <w:r w:rsidRPr="000767D7">
                <w:rPr>
                  <w:rStyle w:val="Hyperlink"/>
                  <w:i/>
                  <w:iCs/>
                  <w:color w:val="auto"/>
                </w:rPr>
                <w:t>www.hyperfocused.co.uk</w:t>
              </w:r>
            </w:hyperlink>
            <w:r w:rsidRPr="000767D7">
              <w:rPr>
                <w:i/>
                <w:iCs/>
              </w:rPr>
              <w:t xml:space="preserve"> for support with ADHD and general wellbeing</w:t>
            </w:r>
          </w:p>
          <w:p w14:paraId="57EFEF1F" w14:textId="77777777" w:rsidR="00C70C15" w:rsidRPr="000767D7" w:rsidRDefault="00C70C15" w:rsidP="007E31A3">
            <w:pPr>
              <w:rPr>
                <w:i/>
                <w:iCs/>
                <w:sz w:val="6"/>
                <w:szCs w:val="8"/>
              </w:rPr>
            </w:pPr>
          </w:p>
        </w:tc>
      </w:tr>
      <w:tr w:rsidR="00070AEC" w:rsidRPr="00070AEC" w14:paraId="69507FBA" w14:textId="77777777" w:rsidTr="0015341C">
        <w:trPr>
          <w:gridAfter w:val="1"/>
          <w:wAfter w:w="210" w:type="dxa"/>
          <w:trHeight w:val="144"/>
        </w:trPr>
        <w:tc>
          <w:tcPr>
            <w:tcW w:w="10800" w:type="dxa"/>
            <w:gridSpan w:val="9"/>
            <w:tcBorders>
              <w:top w:val="single" w:sz="18" w:space="0" w:color="4B4545" w:themeColor="accent6" w:themeShade="80"/>
              <w:left w:val="single" w:sz="18" w:space="0" w:color="4B4545" w:themeColor="accent6" w:themeShade="80"/>
              <w:bottom w:val="single" w:sz="18" w:space="0" w:color="4B4545" w:themeColor="accent6" w:themeShade="80"/>
              <w:right w:val="single" w:sz="18" w:space="0" w:color="4B4545" w:themeColor="accent6" w:themeShade="80"/>
            </w:tcBorders>
            <w:vAlign w:val="center"/>
          </w:tcPr>
          <w:p w14:paraId="0A7FF116" w14:textId="5127DAB9" w:rsidR="00C70C15" w:rsidRPr="00C3020D" w:rsidRDefault="00955EF7" w:rsidP="007E31A3">
            <w:pPr>
              <w:pStyle w:val="Heading3"/>
              <w:rPr>
                <w:rStyle w:val="Strong"/>
                <w:b/>
                <w:bCs w:val="0"/>
              </w:rPr>
            </w:pPr>
            <w:r>
              <w:t>CONSIDER…</w:t>
            </w:r>
          </w:p>
        </w:tc>
      </w:tr>
      <w:tr w:rsidR="00070AEC" w:rsidRPr="002C6A9A" w14:paraId="688D1DAD" w14:textId="77777777" w:rsidTr="0015341C">
        <w:trPr>
          <w:gridAfter w:val="1"/>
          <w:wAfter w:w="210" w:type="dxa"/>
          <w:trHeight w:val="25"/>
        </w:trPr>
        <w:tc>
          <w:tcPr>
            <w:tcW w:w="10800" w:type="dxa"/>
            <w:gridSpan w:val="9"/>
            <w:tcBorders>
              <w:top w:val="single" w:sz="18" w:space="0" w:color="4B4545" w:themeColor="accent6" w:themeShade="80"/>
            </w:tcBorders>
          </w:tcPr>
          <w:p w14:paraId="5040FF40" w14:textId="77777777" w:rsidR="00C70C15" w:rsidRPr="002C6A9A" w:rsidRDefault="00C70C15" w:rsidP="007E31A3">
            <w:pPr>
              <w:rPr>
                <w:sz w:val="8"/>
                <w:szCs w:val="10"/>
              </w:rPr>
            </w:pPr>
          </w:p>
        </w:tc>
      </w:tr>
      <w:tr w:rsidR="002C6A9A" w:rsidRPr="00070AEC" w14:paraId="2B2C94E2" w14:textId="77777777" w:rsidTr="0015341C">
        <w:trPr>
          <w:gridAfter w:val="1"/>
          <w:wAfter w:w="210" w:type="dxa"/>
          <w:trHeight w:val="432"/>
        </w:trPr>
        <w:tc>
          <w:tcPr>
            <w:tcW w:w="556" w:type="dxa"/>
          </w:tcPr>
          <w:p w14:paraId="08B8777A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1A8984C1" wp14:editId="28B695B0">
                      <wp:extent cx="182880" cy="182880"/>
                      <wp:effectExtent l="0" t="0" r="26670" b="26670"/>
                      <wp:docPr id="17" name="Rectangle 17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D3A41F" id="Rectangle 17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16" w:type="dxa"/>
            <w:gridSpan w:val="2"/>
          </w:tcPr>
          <w:p w14:paraId="27CC3FF0" w14:textId="78BB4B74" w:rsidR="002C6A9A" w:rsidRPr="00070AEC" w:rsidRDefault="00955EF7" w:rsidP="002C6A9A">
            <w:pPr>
              <w:pStyle w:val="Heading2"/>
            </w:pPr>
            <w:r>
              <w:t xml:space="preserve">FIND THE RIGHT ‘FIT’ FOR WHAT YOU NEED. </w:t>
            </w:r>
            <w:r w:rsidR="002C6A9A" w:rsidRPr="00070AEC">
              <w:t xml:space="preserve"> </w:t>
            </w:r>
          </w:p>
          <w:p w14:paraId="61BDB200" w14:textId="70231483" w:rsidR="007B7684" w:rsidRPr="00BF523B" w:rsidRDefault="00955EF7" w:rsidP="002C6A9A">
            <w:r>
              <w:t xml:space="preserve">Do you want to work with somebody </w:t>
            </w:r>
            <w:r w:rsidR="00DE6E7A">
              <w:t>long-term or is there something you need more urgently</w:t>
            </w:r>
            <w:r w:rsidR="00B9277E">
              <w:t xml:space="preserve">. </w:t>
            </w:r>
            <w:r w:rsidR="00BF523B">
              <w:t>Are you clear on what you are wanting out of it and how you’ll know it’s helping?</w:t>
            </w:r>
          </w:p>
        </w:tc>
        <w:tc>
          <w:tcPr>
            <w:tcW w:w="493" w:type="dxa"/>
            <w:gridSpan w:val="2"/>
          </w:tcPr>
          <w:p w14:paraId="4562A5B5" w14:textId="77777777" w:rsidR="002C6A9A" w:rsidRPr="00070AEC" w:rsidRDefault="002C6A9A" w:rsidP="002C6A9A"/>
        </w:tc>
        <w:tc>
          <w:tcPr>
            <w:tcW w:w="525" w:type="dxa"/>
            <w:gridSpan w:val="2"/>
          </w:tcPr>
          <w:p w14:paraId="747BE652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F9955E7" wp14:editId="38817E5F">
                      <wp:extent cx="182880" cy="182880"/>
                      <wp:effectExtent l="0" t="0" r="26670" b="26670"/>
                      <wp:docPr id="12" name="Rectangle 12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21D7CC" id="Rectangle 12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  <w:gridSpan w:val="2"/>
          </w:tcPr>
          <w:p w14:paraId="503FC243" w14:textId="7F83DC27" w:rsidR="002C6A9A" w:rsidRPr="00070AEC" w:rsidRDefault="00394843" w:rsidP="002C6A9A">
            <w:pPr>
              <w:pStyle w:val="Heading2"/>
            </w:pPr>
            <w:r>
              <w:t xml:space="preserve">WHERE DO I FIND A GOOD </w:t>
            </w:r>
            <w:r w:rsidR="00EE57CC">
              <w:t>COACH</w:t>
            </w:r>
            <w:r>
              <w:t>?</w:t>
            </w:r>
          </w:p>
          <w:p w14:paraId="390C6287" w14:textId="2029880C" w:rsidR="002C6A9A" w:rsidRPr="00070AEC" w:rsidRDefault="00394843" w:rsidP="002C6A9A">
            <w:r>
              <w:t xml:space="preserve">Personal recommendations can be helpful but remember that </w:t>
            </w:r>
            <w:proofErr w:type="gramStart"/>
            <w:r>
              <w:t>it is</w:t>
            </w:r>
            <w:proofErr w:type="gramEnd"/>
            <w:r>
              <w:t xml:space="preserve"> subjective. Somebody who works well for your friend might not be a good fit for you. </w:t>
            </w:r>
            <w:r w:rsidR="00AF5601">
              <w:t>Use Google, look for testimonials etc.</w:t>
            </w:r>
          </w:p>
        </w:tc>
      </w:tr>
      <w:tr w:rsidR="002C6A9A" w:rsidRPr="00070AEC" w14:paraId="6D59F4B5" w14:textId="77777777" w:rsidTr="0015341C">
        <w:trPr>
          <w:gridAfter w:val="1"/>
          <w:wAfter w:w="210" w:type="dxa"/>
          <w:trHeight w:val="288"/>
        </w:trPr>
        <w:tc>
          <w:tcPr>
            <w:tcW w:w="556" w:type="dxa"/>
          </w:tcPr>
          <w:p w14:paraId="685872A6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5AD9DB4D" wp14:editId="72BEFC2D">
                      <wp:extent cx="182880" cy="182880"/>
                      <wp:effectExtent l="0" t="0" r="26670" b="26670"/>
                      <wp:docPr id="18" name="Rectangle 18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3D5296" id="Rectangle 18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16" w:type="dxa"/>
            <w:gridSpan w:val="2"/>
          </w:tcPr>
          <w:p w14:paraId="24332E43" w14:textId="610EE3D6" w:rsidR="002C6A9A" w:rsidRPr="00070AEC" w:rsidRDefault="003F14BB" w:rsidP="002C6A9A">
            <w:pPr>
              <w:pStyle w:val="Heading2"/>
            </w:pPr>
            <w:r>
              <w:t xml:space="preserve">CHECK HOW YOU FEEL WITH THE </w:t>
            </w:r>
            <w:r w:rsidR="00B9277E">
              <w:t>COACH</w:t>
            </w:r>
          </w:p>
          <w:p w14:paraId="5A827FA7" w14:textId="745FFA16" w:rsidR="002C6A9A" w:rsidRPr="00070AEC" w:rsidRDefault="003F14BB" w:rsidP="002C6A9A">
            <w:pPr>
              <w:rPr>
                <w:rFonts w:ascii="Segoe UI" w:eastAsia="Franklin Gothic Book" w:hAnsi="Segoe UI"/>
                <w:sz w:val="18"/>
                <w:szCs w:val="18"/>
              </w:rPr>
            </w:pPr>
            <w:r>
              <w:t xml:space="preserve">Many </w:t>
            </w:r>
            <w:r w:rsidR="00B9277E">
              <w:t>coaches</w:t>
            </w:r>
            <w:r>
              <w:t xml:space="preserve"> allow a free introductory session to help you </w:t>
            </w:r>
            <w:r w:rsidR="00BF523B">
              <w:t>both</w:t>
            </w:r>
            <w:r>
              <w:t xml:space="preserve"> assess whether it will help. Notice how you feel </w:t>
            </w:r>
            <w:proofErr w:type="gramStart"/>
            <w:r>
              <w:t>with</w:t>
            </w:r>
            <w:proofErr w:type="gramEnd"/>
            <w:r>
              <w:t xml:space="preserve"> them</w:t>
            </w:r>
            <w:r w:rsidR="00B9277E">
              <w:t>? A</w:t>
            </w:r>
            <w:r w:rsidR="007A713F">
              <w:t>ny rapport?</w:t>
            </w:r>
          </w:p>
        </w:tc>
        <w:tc>
          <w:tcPr>
            <w:tcW w:w="493" w:type="dxa"/>
            <w:gridSpan w:val="2"/>
          </w:tcPr>
          <w:p w14:paraId="5B68162A" w14:textId="77777777" w:rsidR="002C6A9A" w:rsidRPr="00070AEC" w:rsidRDefault="002C6A9A" w:rsidP="002C6A9A"/>
        </w:tc>
        <w:tc>
          <w:tcPr>
            <w:tcW w:w="525" w:type="dxa"/>
            <w:gridSpan w:val="2"/>
          </w:tcPr>
          <w:p w14:paraId="432723B2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23DD3712" wp14:editId="78967697">
                      <wp:extent cx="182880" cy="182880"/>
                      <wp:effectExtent l="0" t="0" r="26670" b="26670"/>
                      <wp:docPr id="13" name="Rectangle 13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2FD439" id="Rectangle 13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  <w:gridSpan w:val="2"/>
          </w:tcPr>
          <w:p w14:paraId="4F9146B8" w14:textId="19BCA654" w:rsidR="002C6A9A" w:rsidRPr="00070AEC" w:rsidRDefault="007C5864" w:rsidP="002C6A9A">
            <w:pPr>
              <w:pStyle w:val="Heading2"/>
            </w:pPr>
            <w:r>
              <w:t xml:space="preserve">WHO </w:t>
            </w:r>
            <w:r w:rsidR="0071005C">
              <w:t>ARE YOU?</w:t>
            </w:r>
          </w:p>
          <w:p w14:paraId="1352DFA2" w14:textId="5482B14E" w:rsidR="002C6A9A" w:rsidRPr="00070AEC" w:rsidRDefault="0071005C" w:rsidP="002C6A9A">
            <w:r>
              <w:t xml:space="preserve">Many </w:t>
            </w:r>
            <w:r w:rsidR="00AF5601">
              <w:t xml:space="preserve">coaches </w:t>
            </w:r>
            <w:proofErr w:type="spellStart"/>
            <w:r>
              <w:t>specialise</w:t>
            </w:r>
            <w:proofErr w:type="spellEnd"/>
            <w:r>
              <w:t xml:space="preserve"> in supporting certain </w:t>
            </w:r>
            <w:proofErr w:type="gramStart"/>
            <w:r>
              <w:t>people</w:t>
            </w:r>
            <w:proofErr w:type="gramEnd"/>
            <w:r>
              <w:t xml:space="preserve"> </w:t>
            </w:r>
            <w:proofErr w:type="gramStart"/>
            <w:r>
              <w:t>whether that is</w:t>
            </w:r>
            <w:proofErr w:type="gramEnd"/>
            <w:r>
              <w:t xml:space="preserve"> children, young adults, </w:t>
            </w:r>
            <w:r w:rsidR="00AF5601">
              <w:t>adults etc.</w:t>
            </w:r>
            <w:r w:rsidR="0023632C">
              <w:t xml:space="preserve"> Check that you are a match for the person you are considering</w:t>
            </w:r>
            <w:r>
              <w:t xml:space="preserve"> </w:t>
            </w:r>
            <w:r w:rsidR="002C6A9A" w:rsidRPr="00070AEC">
              <w:rPr>
                <w:rFonts w:ascii="Calibri" w:eastAsia="Franklin Gothic Book" w:hAnsi="Calibri" w:cs="Calibri"/>
              </w:rPr>
              <w:t> </w:t>
            </w:r>
          </w:p>
        </w:tc>
      </w:tr>
      <w:tr w:rsidR="002C6A9A" w:rsidRPr="00070AEC" w14:paraId="68EF7BA8" w14:textId="77777777" w:rsidTr="0015341C">
        <w:trPr>
          <w:gridAfter w:val="1"/>
          <w:wAfter w:w="210" w:type="dxa"/>
          <w:trHeight w:val="864"/>
        </w:trPr>
        <w:tc>
          <w:tcPr>
            <w:tcW w:w="556" w:type="dxa"/>
          </w:tcPr>
          <w:p w14:paraId="2F0DC010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F5082E1" wp14:editId="0EB9CDAE">
                      <wp:extent cx="182880" cy="182880"/>
                      <wp:effectExtent l="0" t="0" r="26670" b="26670"/>
                      <wp:docPr id="19" name="Rectangle 19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BAD3F7" id="Rectangle 19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16" w:type="dxa"/>
            <w:gridSpan w:val="2"/>
          </w:tcPr>
          <w:p w14:paraId="3D8DE67A" w14:textId="40269D19" w:rsidR="002C6A9A" w:rsidRPr="00070AEC" w:rsidRDefault="00B51683" w:rsidP="002C6A9A">
            <w:pPr>
              <w:pStyle w:val="Heading2"/>
            </w:pPr>
            <w:r>
              <w:t xml:space="preserve">HOW REGULARLY DO YOU WANT TO HAVE </w:t>
            </w:r>
            <w:r w:rsidR="00EE57CC">
              <w:t>ADHD COACHING</w:t>
            </w:r>
            <w:r>
              <w:t>?</w:t>
            </w:r>
          </w:p>
          <w:p w14:paraId="07CFA6CC" w14:textId="48422110" w:rsidR="002C6A9A" w:rsidRPr="00070AEC" w:rsidRDefault="00EE57CC" w:rsidP="002C6A9A">
            <w:pPr>
              <w:rPr>
                <w:rFonts w:eastAsia="Franklin Gothic Book"/>
              </w:rPr>
            </w:pPr>
            <w:r>
              <w:t>Some coaches want you to sign up for a block of sessions up front, others not. How often do you envisage having coaching?</w:t>
            </w:r>
          </w:p>
        </w:tc>
        <w:tc>
          <w:tcPr>
            <w:tcW w:w="493" w:type="dxa"/>
            <w:gridSpan w:val="2"/>
          </w:tcPr>
          <w:p w14:paraId="443E96BB" w14:textId="77777777" w:rsidR="002C6A9A" w:rsidRPr="00070AEC" w:rsidRDefault="002C6A9A" w:rsidP="002C6A9A"/>
        </w:tc>
        <w:tc>
          <w:tcPr>
            <w:tcW w:w="525" w:type="dxa"/>
            <w:gridSpan w:val="2"/>
          </w:tcPr>
          <w:p w14:paraId="30296DBC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9143AD2" wp14:editId="68213D03">
                      <wp:extent cx="182880" cy="182880"/>
                      <wp:effectExtent l="0" t="0" r="26670" b="26670"/>
                      <wp:docPr id="14" name="Rectangle 14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99CC58" id="Rectangle 14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  <w:gridSpan w:val="2"/>
          </w:tcPr>
          <w:p w14:paraId="40638B0E" w14:textId="7B962C3F" w:rsidR="002C6A9A" w:rsidRPr="00070AEC" w:rsidRDefault="007B7684" w:rsidP="002C6A9A">
            <w:pPr>
              <w:pStyle w:val="Heading2"/>
            </w:pPr>
            <w:r>
              <w:t xml:space="preserve">HOW TO ACCESS </w:t>
            </w:r>
            <w:r w:rsidR="00AF5601">
              <w:t>COACHING</w:t>
            </w:r>
          </w:p>
          <w:p w14:paraId="45DA760C" w14:textId="0A27F0E8" w:rsidR="002C6A9A" w:rsidRPr="00070AEC" w:rsidRDefault="006E09DE" w:rsidP="002C6A9A">
            <w:r>
              <w:t xml:space="preserve">Do you want to be seen in person? Online? Both? </w:t>
            </w:r>
            <w:r w:rsidR="00491D77">
              <w:t xml:space="preserve">This is </w:t>
            </w:r>
            <w:proofErr w:type="gramStart"/>
            <w:r w:rsidR="00491D77">
              <w:t>really important</w:t>
            </w:r>
            <w:proofErr w:type="gramEnd"/>
            <w:r w:rsidR="00491D77">
              <w:t xml:space="preserve"> and many </w:t>
            </w:r>
            <w:r w:rsidR="00AF5601">
              <w:t>coaches</w:t>
            </w:r>
            <w:r w:rsidR="00491D77">
              <w:t xml:space="preserve"> offer different approaches. This could of course change as life changes so consider what flexibility you need.</w:t>
            </w:r>
            <w:r w:rsidR="002C6A9A" w:rsidRPr="00070AEC">
              <w:rPr>
                <w:rFonts w:ascii="Calibri" w:eastAsia="Franklin Gothic Book" w:hAnsi="Calibri" w:cs="Calibri"/>
              </w:rPr>
              <w:t> </w:t>
            </w:r>
          </w:p>
        </w:tc>
      </w:tr>
      <w:tr w:rsidR="002C6A9A" w:rsidRPr="00070AEC" w14:paraId="4D977B6B" w14:textId="77777777" w:rsidTr="0015341C">
        <w:trPr>
          <w:gridAfter w:val="1"/>
          <w:wAfter w:w="210" w:type="dxa"/>
          <w:trHeight w:val="432"/>
        </w:trPr>
        <w:tc>
          <w:tcPr>
            <w:tcW w:w="556" w:type="dxa"/>
          </w:tcPr>
          <w:p w14:paraId="4667B8F1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5E2E9B2B" wp14:editId="3D039CDC">
                      <wp:extent cx="182880" cy="182880"/>
                      <wp:effectExtent l="0" t="0" r="26670" b="26670"/>
                      <wp:docPr id="20" name="Rectangle 20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8B6747" id="Rectangle 20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16" w:type="dxa"/>
            <w:gridSpan w:val="2"/>
          </w:tcPr>
          <w:p w14:paraId="142ED862" w14:textId="30B4ED02" w:rsidR="002C6A9A" w:rsidRPr="00070AEC" w:rsidRDefault="00BB0305" w:rsidP="002C6A9A">
            <w:pPr>
              <w:pStyle w:val="Heading2"/>
            </w:pPr>
            <w:r>
              <w:t>WHAT CAN YOU AFFORD?</w:t>
            </w:r>
          </w:p>
          <w:p w14:paraId="642FF17B" w14:textId="0C77CE56" w:rsidR="002C6A9A" w:rsidRPr="00070AEC" w:rsidRDefault="00BB0305" w:rsidP="002C6A9A">
            <w:pPr>
              <w:rPr>
                <w:rFonts w:eastAsiaTheme="minorHAnsi"/>
                <w:sz w:val="20"/>
              </w:rPr>
            </w:pPr>
            <w:r>
              <w:t xml:space="preserve">If you can afford to pay for </w:t>
            </w:r>
            <w:r w:rsidR="00EE57CC">
              <w:t>ADHD coaching</w:t>
            </w:r>
            <w:r>
              <w:t xml:space="preserve"> what is your budget realistically? Look around at different </w:t>
            </w:r>
            <w:r w:rsidR="00EE57CC">
              <w:t>coaches</w:t>
            </w:r>
            <w:r>
              <w:t xml:space="preserve"> to see what is typical. The profession is not regulated in terms of what can be charged.</w:t>
            </w:r>
            <w:r w:rsidR="002C6A9A" w:rsidRPr="00070AEC">
              <w:rPr>
                <w:rFonts w:ascii="Calibri" w:hAnsi="Calibri" w:cs="Calibri"/>
              </w:rPr>
              <w:t> </w:t>
            </w:r>
            <w:r w:rsidR="002C6A9A" w:rsidRPr="00070AEC">
              <w:rPr>
                <w:rFonts w:ascii="Calibri" w:eastAsia="Franklin Gothic Book" w:hAnsi="Calibri" w:cs="Calibri"/>
              </w:rPr>
              <w:t> </w:t>
            </w:r>
          </w:p>
        </w:tc>
        <w:tc>
          <w:tcPr>
            <w:tcW w:w="493" w:type="dxa"/>
            <w:gridSpan w:val="2"/>
          </w:tcPr>
          <w:p w14:paraId="1E4FD945" w14:textId="77777777" w:rsidR="002C6A9A" w:rsidRPr="00070AEC" w:rsidRDefault="002C6A9A" w:rsidP="002C6A9A"/>
        </w:tc>
        <w:tc>
          <w:tcPr>
            <w:tcW w:w="525" w:type="dxa"/>
            <w:gridSpan w:val="2"/>
          </w:tcPr>
          <w:p w14:paraId="784F00E2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EA56E66" wp14:editId="3B892E06">
                      <wp:extent cx="182880" cy="182880"/>
                      <wp:effectExtent l="0" t="0" r="26670" b="26670"/>
                      <wp:docPr id="15" name="Rectangle 15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265BAF" id="Rectangle 15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  <w:gridSpan w:val="2"/>
          </w:tcPr>
          <w:p w14:paraId="09E1CF9F" w14:textId="05FEAC02" w:rsidR="002C6A9A" w:rsidRPr="00070AEC" w:rsidRDefault="0054144E" w:rsidP="002C6A9A">
            <w:pPr>
              <w:pStyle w:val="Heading2"/>
            </w:pPr>
            <w:r>
              <w:t xml:space="preserve">WHEN TO HAVE </w:t>
            </w:r>
            <w:r w:rsidR="00AF5601">
              <w:t>COACHING</w:t>
            </w:r>
          </w:p>
          <w:p w14:paraId="36E6C16E" w14:textId="577E90B6" w:rsidR="002C6A9A" w:rsidRPr="00070AEC" w:rsidRDefault="0054144E" w:rsidP="002C6A9A">
            <w:r>
              <w:t xml:space="preserve">For many of us to get the maximum benefit out of </w:t>
            </w:r>
            <w:r w:rsidR="00AF5601">
              <w:t>coaching</w:t>
            </w:r>
            <w:r>
              <w:t xml:space="preserve"> it may be wise to try to build some </w:t>
            </w:r>
            <w:proofErr w:type="gramStart"/>
            <w:r>
              <w:t>time in</w:t>
            </w:r>
            <w:proofErr w:type="gramEnd"/>
            <w:r>
              <w:t xml:space="preserve"> after the session to allow processing</w:t>
            </w:r>
            <w:r w:rsidR="00AF5601">
              <w:t xml:space="preserve"> and you may have homework between sessions </w:t>
            </w:r>
            <w:r w:rsidR="008A7D22">
              <w:t>as the coach empowers you to make life changes so consider this.</w:t>
            </w:r>
            <w:r w:rsidR="002C6A9A" w:rsidRPr="00070AEC">
              <w:rPr>
                <w:rFonts w:ascii="Calibri" w:eastAsia="Franklin Gothic Book" w:hAnsi="Calibri" w:cs="Calibri"/>
              </w:rPr>
              <w:t> </w:t>
            </w:r>
          </w:p>
        </w:tc>
      </w:tr>
      <w:tr w:rsidR="002C6A9A" w:rsidRPr="00070AEC" w14:paraId="4282F3A0" w14:textId="77777777" w:rsidTr="0015341C">
        <w:trPr>
          <w:gridAfter w:val="1"/>
          <w:wAfter w:w="210" w:type="dxa"/>
          <w:trHeight w:val="25"/>
        </w:trPr>
        <w:tc>
          <w:tcPr>
            <w:tcW w:w="556" w:type="dxa"/>
          </w:tcPr>
          <w:p w14:paraId="47668546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18B77665" wp14:editId="5145CED7">
                      <wp:extent cx="182880" cy="182880"/>
                      <wp:effectExtent l="0" t="0" r="26670" b="26670"/>
                      <wp:docPr id="21" name="Rectangle 21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73FF5E" id="Rectangle 21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16" w:type="dxa"/>
            <w:gridSpan w:val="2"/>
          </w:tcPr>
          <w:p w14:paraId="43139A42" w14:textId="277BF08C" w:rsidR="002C6A9A" w:rsidRPr="00070AEC" w:rsidRDefault="00014C83" w:rsidP="002C6A9A">
            <w:pPr>
              <w:pStyle w:val="Heading2"/>
            </w:pPr>
            <w:r>
              <w:t>QUALIFICATIONS AND EXPERIENCE</w:t>
            </w:r>
          </w:p>
          <w:p w14:paraId="6211A8EC" w14:textId="5DE8C005" w:rsidR="002C6A9A" w:rsidRPr="00070AEC" w:rsidRDefault="00014C83" w:rsidP="002C6A9A">
            <w:pPr>
              <w:rPr>
                <w:rFonts w:ascii="Segoe UI" w:hAnsi="Segoe UI"/>
                <w:sz w:val="18"/>
                <w:szCs w:val="18"/>
              </w:rPr>
            </w:pPr>
            <w:r>
              <w:t>Anyone can say that they are a co</w:t>
            </w:r>
            <w:r w:rsidR="00EE57CC">
              <w:t>ach</w:t>
            </w:r>
            <w:r>
              <w:t xml:space="preserve"> as it’s not a legally protected title (UK). </w:t>
            </w:r>
            <w:r w:rsidR="007164F3">
              <w:t xml:space="preserve">Check how they trained and how they keep </w:t>
            </w:r>
            <w:proofErr w:type="gramStart"/>
            <w:r w:rsidR="007164F3">
              <w:t>up-to-date</w:t>
            </w:r>
            <w:proofErr w:type="gramEnd"/>
            <w:r w:rsidR="007164F3">
              <w:t xml:space="preserve"> with continuing professional development/supervision et</w:t>
            </w:r>
            <w:r w:rsidR="004C427F">
              <w:t>c.</w:t>
            </w:r>
          </w:p>
        </w:tc>
        <w:tc>
          <w:tcPr>
            <w:tcW w:w="493" w:type="dxa"/>
            <w:gridSpan w:val="2"/>
          </w:tcPr>
          <w:p w14:paraId="5A8A427F" w14:textId="77777777" w:rsidR="002C6A9A" w:rsidRPr="00070AEC" w:rsidRDefault="002C6A9A" w:rsidP="002C6A9A"/>
        </w:tc>
        <w:tc>
          <w:tcPr>
            <w:tcW w:w="525" w:type="dxa"/>
            <w:gridSpan w:val="2"/>
          </w:tcPr>
          <w:p w14:paraId="0525D709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E1CF940" wp14:editId="389302B6">
                      <wp:extent cx="182880" cy="182880"/>
                      <wp:effectExtent l="0" t="0" r="26670" b="26670"/>
                      <wp:docPr id="16" name="Rectangle 16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CE9615" id="Rectangle 16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  <w:gridSpan w:val="2"/>
          </w:tcPr>
          <w:p w14:paraId="17B72008" w14:textId="3CE1C322" w:rsidR="002C6A9A" w:rsidRPr="00070AEC" w:rsidRDefault="00662449" w:rsidP="002C6A9A">
            <w:pPr>
              <w:pStyle w:val="Heading2"/>
            </w:pPr>
            <w:r>
              <w:t>BE HONEST, IT’S NOT A TEST</w:t>
            </w:r>
          </w:p>
          <w:p w14:paraId="4686F572" w14:textId="5E5EB954" w:rsidR="002C6A9A" w:rsidRPr="00182927" w:rsidRDefault="00662449" w:rsidP="002C6A9A">
            <w:pPr>
              <w:rPr>
                <w:rFonts w:eastAsia="Franklin Gothic Book"/>
              </w:rPr>
            </w:pPr>
            <w:r>
              <w:t xml:space="preserve">A good </w:t>
            </w:r>
            <w:r w:rsidR="008A7D22">
              <w:t>coach</w:t>
            </w:r>
            <w:r>
              <w:t xml:space="preserve"> is not there to judge you. They are there to be with you, support and help you to </w:t>
            </w:r>
            <w:r w:rsidR="008A7D22">
              <w:t>achieve what you want in life. Giving you the tools to live life to the best.</w:t>
            </w:r>
          </w:p>
        </w:tc>
      </w:tr>
      <w:bookmarkEnd w:id="0"/>
      <w:tr w:rsidR="007A713F" w:rsidRPr="00070AEC" w14:paraId="52C66E3A" w14:textId="77777777" w:rsidTr="0015341C">
        <w:trPr>
          <w:trHeight w:val="589"/>
        </w:trPr>
        <w:tc>
          <w:tcPr>
            <w:tcW w:w="11010" w:type="dxa"/>
            <w:gridSpan w:val="10"/>
          </w:tcPr>
          <w:p w14:paraId="3331667F" w14:textId="77777777" w:rsidR="007A713F" w:rsidRPr="007E31A3" w:rsidRDefault="007A713F" w:rsidP="005C709A">
            <w:pPr>
              <w:pStyle w:val="Heading1"/>
            </w:pPr>
            <w:r w:rsidRPr="007E31A3">
              <w:rPr>
                <w:noProof/>
                <w:lang w:eastAsia="en-AU"/>
              </w:rPr>
              <w:lastRenderedPageBreak/>
              <w:drawing>
                <wp:inline distT="0" distB="0" distL="0" distR="0" wp14:anchorId="00DF895D" wp14:editId="078E94FA">
                  <wp:extent cx="731520" cy="731520"/>
                  <wp:effectExtent l="0" t="0" r="0" b="0"/>
                  <wp:docPr id="1093712399" name="Graphic 1093712399" descr="Artificial Intelligenc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712399" name="Graphic 1093712399" descr="Artificial Intelligence outline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5F2AD" w14:textId="7315326F" w:rsidR="007A713F" w:rsidRPr="00070AEC" w:rsidRDefault="007A713F" w:rsidP="005C709A">
            <w:pPr>
              <w:pStyle w:val="Heading1"/>
            </w:pPr>
            <w:r>
              <w:t>YOUR OWN</w:t>
            </w:r>
            <w:r w:rsidRPr="00031319">
              <w:t xml:space="preserve"> </w:t>
            </w:r>
            <w:r w:rsidRPr="00070AEC">
              <w:t>checklist</w:t>
            </w:r>
          </w:p>
          <w:p w14:paraId="75AB96D5" w14:textId="1EECD17F" w:rsidR="007A713F" w:rsidRPr="00070AEC" w:rsidRDefault="007A713F" w:rsidP="005C709A">
            <w:pPr>
              <w:jc w:val="center"/>
            </w:pPr>
            <w:r>
              <w:rPr>
                <w:rFonts w:eastAsia="Franklin Gothic Book"/>
              </w:rPr>
              <w:t>It may be worth noting down some of the responses to the checklist above as you consider what you need and look around. Feel free to add your own requirements below.</w:t>
            </w:r>
          </w:p>
        </w:tc>
      </w:tr>
      <w:tr w:rsidR="007A713F" w:rsidRPr="002C6A9A" w14:paraId="33CBF8F4" w14:textId="77777777" w:rsidTr="0015341C">
        <w:trPr>
          <w:trHeight w:val="19"/>
        </w:trPr>
        <w:tc>
          <w:tcPr>
            <w:tcW w:w="11010" w:type="dxa"/>
            <w:gridSpan w:val="10"/>
            <w:tcBorders>
              <w:bottom w:val="single" w:sz="18" w:space="0" w:color="4B4545" w:themeColor="accent6" w:themeShade="80"/>
            </w:tcBorders>
          </w:tcPr>
          <w:p w14:paraId="217F82DC" w14:textId="77777777" w:rsidR="007A713F" w:rsidRPr="002C6A9A" w:rsidRDefault="007A713F" w:rsidP="005C709A">
            <w:pPr>
              <w:rPr>
                <w:sz w:val="6"/>
                <w:szCs w:val="8"/>
              </w:rPr>
            </w:pPr>
          </w:p>
        </w:tc>
      </w:tr>
      <w:tr w:rsidR="007A713F" w:rsidRPr="00C3020D" w14:paraId="1C2BED6D" w14:textId="77777777" w:rsidTr="0015341C">
        <w:trPr>
          <w:trHeight w:val="140"/>
        </w:trPr>
        <w:tc>
          <w:tcPr>
            <w:tcW w:w="11010" w:type="dxa"/>
            <w:gridSpan w:val="10"/>
            <w:tcBorders>
              <w:top w:val="single" w:sz="18" w:space="0" w:color="4B4545" w:themeColor="accent6" w:themeShade="80"/>
              <w:left w:val="single" w:sz="18" w:space="0" w:color="4B4545" w:themeColor="accent6" w:themeShade="80"/>
              <w:bottom w:val="single" w:sz="18" w:space="0" w:color="4B4545" w:themeColor="accent6" w:themeShade="80"/>
              <w:right w:val="single" w:sz="18" w:space="0" w:color="4B4545" w:themeColor="accent6" w:themeShade="80"/>
            </w:tcBorders>
            <w:vAlign w:val="center"/>
          </w:tcPr>
          <w:p w14:paraId="331A89F9" w14:textId="0F447441" w:rsidR="007A713F" w:rsidRPr="00C3020D" w:rsidRDefault="007A713F" w:rsidP="005C709A">
            <w:pPr>
              <w:pStyle w:val="Heading3"/>
              <w:rPr>
                <w:rStyle w:val="Strong"/>
                <w:b/>
                <w:bCs w:val="0"/>
              </w:rPr>
            </w:pPr>
            <w:r>
              <w:t xml:space="preserve">MY </w:t>
            </w:r>
            <w:r w:rsidR="008B5161">
              <w:t>REQUIREMENTS AND NEEDS</w:t>
            </w:r>
          </w:p>
        </w:tc>
      </w:tr>
      <w:tr w:rsidR="007A713F" w:rsidRPr="002C6A9A" w14:paraId="24D23448" w14:textId="77777777" w:rsidTr="0015341C">
        <w:trPr>
          <w:trHeight w:val="24"/>
        </w:trPr>
        <w:tc>
          <w:tcPr>
            <w:tcW w:w="11010" w:type="dxa"/>
            <w:gridSpan w:val="10"/>
            <w:tcBorders>
              <w:top w:val="single" w:sz="18" w:space="0" w:color="4B4545" w:themeColor="accent6" w:themeShade="80"/>
            </w:tcBorders>
          </w:tcPr>
          <w:p w14:paraId="5C402B83" w14:textId="77777777" w:rsidR="007A713F" w:rsidRPr="002C6A9A" w:rsidRDefault="007A713F" w:rsidP="005C709A">
            <w:pPr>
              <w:rPr>
                <w:sz w:val="8"/>
                <w:szCs w:val="10"/>
              </w:rPr>
            </w:pPr>
          </w:p>
        </w:tc>
      </w:tr>
      <w:tr w:rsidR="007A713F" w:rsidRPr="00070AEC" w14:paraId="22304DBF" w14:textId="77777777" w:rsidTr="0015341C">
        <w:trPr>
          <w:trHeight w:val="420"/>
        </w:trPr>
        <w:tc>
          <w:tcPr>
            <w:tcW w:w="567" w:type="dxa"/>
            <w:gridSpan w:val="2"/>
          </w:tcPr>
          <w:p w14:paraId="2F2C7304" w14:textId="77777777" w:rsidR="007A713F" w:rsidRPr="00070AEC" w:rsidRDefault="007A713F" w:rsidP="005C70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53F74288" wp14:editId="4FC04DC9">
                      <wp:extent cx="182880" cy="182880"/>
                      <wp:effectExtent l="0" t="0" r="26670" b="26670"/>
                      <wp:docPr id="1642668281" name="Rectangle 1642668281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775F5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0B777D" id="Rectangle 1642668281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" filled="f" strokecolor="#594740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9" w:type="dxa"/>
            <w:gridSpan w:val="2"/>
          </w:tcPr>
          <w:p w14:paraId="20ECEC86" w14:textId="5CD4C2C0" w:rsidR="008B5161" w:rsidRDefault="004C427F" w:rsidP="009B6AF2">
            <w:pPr>
              <w:pStyle w:val="Heading2"/>
            </w:pPr>
            <w:r>
              <w:t>WHAT DO YOU WANT TO GET OUT OF YOUR COACHING</w:t>
            </w:r>
            <w:r w:rsidR="009B6AF2">
              <w:t>?</w:t>
            </w:r>
          </w:p>
          <w:p w14:paraId="66C52AE5" w14:textId="2F2FA9C2" w:rsidR="00031363" w:rsidRDefault="00031363" w:rsidP="00031363">
            <w:r>
              <w:t xml:space="preserve">Add </w:t>
            </w:r>
            <w:r w:rsidR="007E4BDE">
              <w:t>c</w:t>
            </w:r>
            <w:r>
              <w:t>omments:</w:t>
            </w:r>
          </w:p>
          <w:tbl>
            <w:tblPr>
              <w:tblStyle w:val="TableGrid"/>
              <w:tblW w:w="0" w:type="auto"/>
              <w:tblInd w:w="2" w:type="dxa"/>
              <w:tblLook w:val="04A0" w:firstRow="1" w:lastRow="0" w:firstColumn="1" w:lastColumn="0" w:noHBand="0" w:noVBand="1"/>
            </w:tblPr>
            <w:tblGrid>
              <w:gridCol w:w="4358"/>
            </w:tblGrid>
            <w:tr w:rsidR="00CA1D4A" w14:paraId="09E083E1" w14:textId="77777777" w:rsidTr="0015341C">
              <w:trPr>
                <w:trHeight w:val="1271"/>
              </w:trPr>
              <w:tc>
                <w:tcPr>
                  <w:tcW w:w="4358" w:type="dxa"/>
                </w:tcPr>
                <w:p w14:paraId="01C41CAC" w14:textId="77777777" w:rsidR="00CA1D4A" w:rsidRDefault="00CA1D4A" w:rsidP="00031363"/>
                <w:p w14:paraId="5DC04965" w14:textId="77777777" w:rsidR="009B6AF2" w:rsidRDefault="009B6AF2" w:rsidP="00031363"/>
                <w:p w14:paraId="2455B2CC" w14:textId="77777777" w:rsidR="009B6AF2" w:rsidRDefault="009B6AF2" w:rsidP="00031363"/>
                <w:p w14:paraId="01336F01" w14:textId="77777777" w:rsidR="009B6AF2" w:rsidRDefault="009B6AF2" w:rsidP="00031363"/>
                <w:p w14:paraId="3DBC208F" w14:textId="77777777" w:rsidR="00CA1D4A" w:rsidRDefault="00CA1D4A" w:rsidP="00031363"/>
                <w:p w14:paraId="4D82B542" w14:textId="77777777" w:rsidR="0039748A" w:rsidRDefault="0039748A" w:rsidP="00031363"/>
                <w:p w14:paraId="3961C23A" w14:textId="77777777" w:rsidR="0039748A" w:rsidRDefault="0039748A" w:rsidP="00031363"/>
                <w:p w14:paraId="79E2B902" w14:textId="77777777" w:rsidR="00CA1D4A" w:rsidRDefault="00CA1D4A" w:rsidP="00031363"/>
              </w:tc>
            </w:tr>
          </w:tbl>
          <w:p w14:paraId="156FC5B5" w14:textId="1D2E8F1B" w:rsidR="00031363" w:rsidRPr="00BF523B" w:rsidRDefault="00031363" w:rsidP="00031363"/>
        </w:tc>
        <w:tc>
          <w:tcPr>
            <w:tcW w:w="326" w:type="dxa"/>
            <w:gridSpan w:val="2"/>
          </w:tcPr>
          <w:p w14:paraId="7C0062CD" w14:textId="77777777" w:rsidR="007A713F" w:rsidRPr="00070AEC" w:rsidRDefault="007A713F" w:rsidP="005C709A"/>
        </w:tc>
        <w:tc>
          <w:tcPr>
            <w:tcW w:w="535" w:type="dxa"/>
            <w:gridSpan w:val="2"/>
          </w:tcPr>
          <w:p w14:paraId="35DB5F90" w14:textId="77777777" w:rsidR="007A713F" w:rsidRPr="002C6A9A" w:rsidRDefault="007A713F" w:rsidP="005C70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1F74E93E" wp14:editId="6324C577">
                      <wp:extent cx="182880" cy="182880"/>
                      <wp:effectExtent l="0" t="0" r="26670" b="26670"/>
                      <wp:docPr id="1785401238" name="Rectangle 1785401238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775F5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76725C" id="Rectangle 1785401238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" filled="f" strokecolor="#594740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803" w:type="dxa"/>
            <w:gridSpan w:val="2"/>
          </w:tcPr>
          <w:p w14:paraId="3D9222C6" w14:textId="35A2AD10" w:rsidR="00A37FD5" w:rsidRPr="00070AEC" w:rsidRDefault="00A37FD5" w:rsidP="00A37FD5">
            <w:pPr>
              <w:pStyle w:val="Heading2"/>
            </w:pPr>
            <w:r>
              <w:t xml:space="preserve">HOW SHALL I ACCESS </w:t>
            </w:r>
            <w:r w:rsidR="004C427F">
              <w:t>COACHING?</w:t>
            </w:r>
          </w:p>
          <w:p w14:paraId="43B05396" w14:textId="77777777" w:rsidR="007A713F" w:rsidRDefault="00A37FD5" w:rsidP="00A37FD5">
            <w:pPr>
              <w:pStyle w:val="ListParagraph"/>
              <w:numPr>
                <w:ilvl w:val="0"/>
                <w:numId w:val="3"/>
              </w:numPr>
            </w:pPr>
            <w:r>
              <w:t>In person</w:t>
            </w:r>
          </w:p>
          <w:p w14:paraId="301BEA44" w14:textId="77777777" w:rsidR="00A37FD5" w:rsidRDefault="00A37FD5" w:rsidP="00A37FD5">
            <w:pPr>
              <w:pStyle w:val="ListParagraph"/>
              <w:numPr>
                <w:ilvl w:val="0"/>
                <w:numId w:val="3"/>
              </w:numPr>
            </w:pPr>
            <w:r>
              <w:t>Online</w:t>
            </w:r>
          </w:p>
          <w:p w14:paraId="68E287F7" w14:textId="77777777" w:rsidR="00A37FD5" w:rsidRDefault="00A37FD5" w:rsidP="00A37FD5">
            <w:pPr>
              <w:pStyle w:val="ListParagraph"/>
              <w:numPr>
                <w:ilvl w:val="0"/>
                <w:numId w:val="3"/>
              </w:numPr>
            </w:pPr>
            <w:r>
              <w:t>Mix of in-person and online</w:t>
            </w:r>
          </w:p>
          <w:p w14:paraId="37F4D5EC" w14:textId="5693D8D8" w:rsidR="00CA1D4A" w:rsidRDefault="00A37FD5" w:rsidP="00A37FD5">
            <w:r>
              <w:t>Add comments:</w:t>
            </w:r>
          </w:p>
          <w:tbl>
            <w:tblPr>
              <w:tblStyle w:val="TableGrid"/>
              <w:tblW w:w="0" w:type="auto"/>
              <w:tblInd w:w="2" w:type="dxa"/>
              <w:tblLook w:val="04A0" w:firstRow="1" w:lastRow="0" w:firstColumn="1" w:lastColumn="0" w:noHBand="0" w:noVBand="1"/>
            </w:tblPr>
            <w:tblGrid>
              <w:gridCol w:w="4556"/>
            </w:tblGrid>
            <w:tr w:rsidR="00CA1D4A" w14:paraId="5DE0784E" w14:textId="77777777" w:rsidTr="0015341C">
              <w:trPr>
                <w:trHeight w:val="1271"/>
              </w:trPr>
              <w:tc>
                <w:tcPr>
                  <w:tcW w:w="4556" w:type="dxa"/>
                </w:tcPr>
                <w:p w14:paraId="0A0BB3CE" w14:textId="77777777" w:rsidR="00CA1D4A" w:rsidRDefault="00CA1D4A" w:rsidP="00A37FD5"/>
                <w:p w14:paraId="03D89048" w14:textId="77777777" w:rsidR="00CA1D4A" w:rsidRDefault="00CA1D4A" w:rsidP="00A37FD5"/>
                <w:p w14:paraId="1BB3D93E" w14:textId="77777777" w:rsidR="0039748A" w:rsidRDefault="0039748A" w:rsidP="00A37FD5"/>
                <w:p w14:paraId="26789E08" w14:textId="77777777" w:rsidR="0039748A" w:rsidRDefault="0039748A" w:rsidP="00A37FD5"/>
                <w:p w14:paraId="14B42447" w14:textId="77777777" w:rsidR="00CA1D4A" w:rsidRDefault="00CA1D4A" w:rsidP="00A37FD5"/>
              </w:tc>
            </w:tr>
          </w:tbl>
          <w:p w14:paraId="327734C6" w14:textId="713053AE" w:rsidR="00CA1D4A" w:rsidRPr="00070AEC" w:rsidRDefault="00CA1D4A" w:rsidP="00A37FD5"/>
        </w:tc>
      </w:tr>
      <w:tr w:rsidR="007A713F" w:rsidRPr="00070AEC" w14:paraId="53CD1935" w14:textId="77777777" w:rsidTr="0015341C">
        <w:trPr>
          <w:trHeight w:val="3925"/>
        </w:trPr>
        <w:tc>
          <w:tcPr>
            <w:tcW w:w="567" w:type="dxa"/>
            <w:gridSpan w:val="2"/>
          </w:tcPr>
          <w:p w14:paraId="32236C9B" w14:textId="77777777" w:rsidR="007A713F" w:rsidRPr="00070AEC" w:rsidRDefault="007A713F" w:rsidP="005C70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14B84D2F" wp14:editId="7D75CD93">
                      <wp:extent cx="182880" cy="182880"/>
                      <wp:effectExtent l="0" t="0" r="26670" b="26670"/>
                      <wp:docPr id="883532711" name="Rectangle 883532711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775F5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617A9E" id="Rectangle 883532711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" filled="f" strokecolor="#594740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79" w:type="dxa"/>
            <w:gridSpan w:val="2"/>
          </w:tcPr>
          <w:p w14:paraId="0A9BB4BE" w14:textId="281531E7" w:rsidR="0039748A" w:rsidRPr="00070AEC" w:rsidRDefault="00CA1D4A" w:rsidP="0039748A">
            <w:pPr>
              <w:pStyle w:val="Heading2"/>
            </w:pPr>
            <w:r>
              <w:t>WHAT CAN I AFFORD?</w:t>
            </w:r>
            <w:r w:rsidR="0039748A">
              <w:t xml:space="preserve"> HOW REGULARLY DO I WANT TO HAVE </w:t>
            </w:r>
            <w:r w:rsidR="004C427F">
              <w:t>COACHING</w:t>
            </w:r>
            <w:r w:rsidR="0039748A">
              <w:t>?</w:t>
            </w:r>
          </w:p>
          <w:p w14:paraId="1226E577" w14:textId="77777777" w:rsidR="0039748A" w:rsidRDefault="0039748A" w:rsidP="0039748A">
            <w:pPr>
              <w:pStyle w:val="ListParagraph"/>
              <w:numPr>
                <w:ilvl w:val="0"/>
                <w:numId w:val="2"/>
              </w:numPr>
              <w:rPr>
                <w:rFonts w:eastAsia="Franklin Gothic Book"/>
              </w:rPr>
            </w:pPr>
            <w:r>
              <w:rPr>
                <w:rFonts w:eastAsia="Franklin Gothic Book"/>
              </w:rPr>
              <w:t>Several times a week</w:t>
            </w:r>
          </w:p>
          <w:p w14:paraId="793DD2BB" w14:textId="77777777" w:rsidR="0039748A" w:rsidRDefault="0039748A" w:rsidP="0039748A">
            <w:pPr>
              <w:pStyle w:val="ListParagraph"/>
              <w:numPr>
                <w:ilvl w:val="0"/>
                <w:numId w:val="2"/>
              </w:numPr>
              <w:rPr>
                <w:rFonts w:eastAsia="Franklin Gothic Book"/>
              </w:rPr>
            </w:pPr>
            <w:r>
              <w:rPr>
                <w:rFonts w:eastAsia="Franklin Gothic Book"/>
              </w:rPr>
              <w:t>Weekly</w:t>
            </w:r>
          </w:p>
          <w:p w14:paraId="53CA3B3B" w14:textId="77777777" w:rsidR="0039748A" w:rsidRDefault="0039748A" w:rsidP="0039748A">
            <w:pPr>
              <w:pStyle w:val="ListParagraph"/>
              <w:numPr>
                <w:ilvl w:val="0"/>
                <w:numId w:val="2"/>
              </w:numPr>
              <w:rPr>
                <w:rFonts w:eastAsia="Franklin Gothic Book"/>
              </w:rPr>
            </w:pPr>
            <w:r>
              <w:rPr>
                <w:rFonts w:eastAsia="Franklin Gothic Book"/>
              </w:rPr>
              <w:t xml:space="preserve">Fortnightly </w:t>
            </w:r>
          </w:p>
          <w:p w14:paraId="104F2479" w14:textId="77777777" w:rsidR="0039748A" w:rsidRDefault="0039748A" w:rsidP="0039748A">
            <w:pPr>
              <w:pStyle w:val="ListParagraph"/>
              <w:numPr>
                <w:ilvl w:val="0"/>
                <w:numId w:val="2"/>
              </w:numPr>
              <w:rPr>
                <w:rFonts w:eastAsia="Franklin Gothic Book"/>
              </w:rPr>
            </w:pPr>
            <w:r>
              <w:rPr>
                <w:rFonts w:eastAsia="Franklin Gothic Book"/>
              </w:rPr>
              <w:t>Three-weekly</w:t>
            </w:r>
          </w:p>
          <w:p w14:paraId="4736E7DC" w14:textId="77777777" w:rsidR="0039748A" w:rsidRDefault="0039748A" w:rsidP="0039748A">
            <w:pPr>
              <w:pStyle w:val="ListParagraph"/>
              <w:numPr>
                <w:ilvl w:val="0"/>
                <w:numId w:val="2"/>
              </w:numPr>
              <w:rPr>
                <w:rFonts w:eastAsia="Franklin Gothic Book"/>
              </w:rPr>
            </w:pPr>
            <w:r>
              <w:rPr>
                <w:rFonts w:eastAsia="Franklin Gothic Book"/>
              </w:rPr>
              <w:t>Monthly</w:t>
            </w:r>
          </w:p>
          <w:p w14:paraId="0FA0EFD0" w14:textId="15C56DE8" w:rsidR="00010013" w:rsidRDefault="00031363" w:rsidP="005C709A">
            <w:r>
              <w:t>Add comments</w:t>
            </w:r>
            <w:r w:rsidR="0039748A">
              <w:t xml:space="preserve"> (</w:t>
            </w:r>
            <w:r w:rsidR="003A027E">
              <w:t>multiply cost of session by how often you want to be seen)</w:t>
            </w:r>
            <w:r>
              <w:t>:</w:t>
            </w:r>
          </w:p>
          <w:tbl>
            <w:tblPr>
              <w:tblStyle w:val="TableGrid"/>
              <w:tblW w:w="0" w:type="auto"/>
              <w:tblInd w:w="2" w:type="dxa"/>
              <w:tblLook w:val="04A0" w:firstRow="1" w:lastRow="0" w:firstColumn="1" w:lastColumn="0" w:noHBand="0" w:noVBand="1"/>
            </w:tblPr>
            <w:tblGrid>
              <w:gridCol w:w="4358"/>
            </w:tblGrid>
            <w:tr w:rsidR="00CA1D4A" w14:paraId="1BB51DBC" w14:textId="77777777" w:rsidTr="0015341C">
              <w:trPr>
                <w:trHeight w:val="1154"/>
              </w:trPr>
              <w:tc>
                <w:tcPr>
                  <w:tcW w:w="4358" w:type="dxa"/>
                </w:tcPr>
                <w:p w14:paraId="7E36D9BF" w14:textId="77777777" w:rsidR="00CA1D4A" w:rsidRDefault="00CA1D4A" w:rsidP="005C709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2597713A" w14:textId="77777777" w:rsidR="00CA1D4A" w:rsidRDefault="00CA1D4A" w:rsidP="005C709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2796E45F" w14:textId="77777777" w:rsidR="00CA1D4A" w:rsidRDefault="00CA1D4A" w:rsidP="005C709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0F6FE27A" w14:textId="77777777" w:rsidR="0039748A" w:rsidRDefault="0039748A" w:rsidP="005C709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549CBABF" w14:textId="77777777" w:rsidR="0039748A" w:rsidRDefault="0039748A" w:rsidP="005C709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</w:tc>
            </w:tr>
          </w:tbl>
          <w:p w14:paraId="2E61F59C" w14:textId="77777777" w:rsidR="00CA1D4A" w:rsidRDefault="00CA1D4A" w:rsidP="005C709A">
            <w:pPr>
              <w:rPr>
                <w:rFonts w:ascii="Segoe UI" w:eastAsia="Franklin Gothic Book" w:hAnsi="Segoe UI"/>
                <w:sz w:val="18"/>
                <w:szCs w:val="18"/>
              </w:rPr>
            </w:pPr>
          </w:p>
          <w:p w14:paraId="0C9AA09F" w14:textId="6B1B0AB3" w:rsidR="0039748A" w:rsidRPr="005C6838" w:rsidRDefault="00790495" w:rsidP="0039748A">
            <w:pPr>
              <w:rPr>
                <w:rFonts w:asciiTheme="minorHAnsi" w:eastAsia="Franklin Gothic Book" w:hAnsiTheme="minorHAnsi"/>
                <w:b/>
                <w:bCs/>
                <w:szCs w:val="22"/>
              </w:rPr>
            </w:pPr>
            <w:r w:rsidRPr="00EF26D2">
              <w:rPr>
                <w:rFonts w:asciiTheme="minorHAnsi" w:eastAsia="Franklin Gothic Book" w:hAnsiTheme="minorHAnsi"/>
                <w:b/>
                <w:bCs/>
                <w:szCs w:val="22"/>
              </w:rPr>
              <w:t>ADD ANY OTHER THOUGHTS OR COMMENTS BELOW:</w:t>
            </w:r>
          </w:p>
          <w:tbl>
            <w:tblPr>
              <w:tblStyle w:val="TableGrid"/>
              <w:tblW w:w="0" w:type="auto"/>
              <w:tblInd w:w="2" w:type="dxa"/>
              <w:tblLook w:val="04A0" w:firstRow="1" w:lastRow="0" w:firstColumn="1" w:lastColumn="0" w:noHBand="0" w:noVBand="1"/>
            </w:tblPr>
            <w:tblGrid>
              <w:gridCol w:w="4358"/>
            </w:tblGrid>
            <w:tr w:rsidR="00EF26D2" w14:paraId="09E9C108" w14:textId="77777777" w:rsidTr="0015341C">
              <w:trPr>
                <w:trHeight w:val="1622"/>
              </w:trPr>
              <w:tc>
                <w:tcPr>
                  <w:tcW w:w="4358" w:type="dxa"/>
                </w:tcPr>
                <w:p w14:paraId="24434733" w14:textId="77777777" w:rsidR="00EF26D2" w:rsidRDefault="00EF26D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16EF0A4F" w14:textId="77777777" w:rsidR="00EF26D2" w:rsidRDefault="00EF26D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0C4DAC35" w14:textId="77777777" w:rsidR="00EF26D2" w:rsidRDefault="00EF26D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05990677" w14:textId="77777777" w:rsidR="00EF26D2" w:rsidRDefault="00EF26D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533D0F5E" w14:textId="77777777" w:rsidR="00EF26D2" w:rsidRDefault="00EF26D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0FDC42E1" w14:textId="77777777" w:rsidR="009B6AF2" w:rsidRDefault="009B6AF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301FD254" w14:textId="77777777" w:rsidR="009B6AF2" w:rsidRDefault="009B6AF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2AF4A53A" w14:textId="77777777" w:rsidR="009B6AF2" w:rsidRDefault="009B6AF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713D8CC9" w14:textId="77777777" w:rsidR="00EF26D2" w:rsidRDefault="00EF26D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55695B94" w14:textId="77777777" w:rsidR="005C6838" w:rsidRDefault="005C6838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  <w:p w14:paraId="1C47CF55" w14:textId="77777777" w:rsidR="00EF26D2" w:rsidRDefault="00EF26D2" w:rsidP="0039748A">
                  <w:pPr>
                    <w:rPr>
                      <w:rFonts w:ascii="Segoe UI" w:eastAsia="Franklin Gothic Book" w:hAnsi="Segoe UI"/>
                      <w:sz w:val="18"/>
                      <w:szCs w:val="18"/>
                    </w:rPr>
                  </w:pPr>
                </w:p>
              </w:tc>
            </w:tr>
          </w:tbl>
          <w:p w14:paraId="6BA3089C" w14:textId="02DC0959" w:rsidR="0039748A" w:rsidRPr="0039748A" w:rsidRDefault="0039748A" w:rsidP="0039748A">
            <w:pPr>
              <w:jc w:val="center"/>
              <w:rPr>
                <w:rFonts w:ascii="Segoe UI" w:eastAsia="Franklin Gothic Book" w:hAnsi="Segoe UI"/>
                <w:sz w:val="18"/>
                <w:szCs w:val="18"/>
              </w:rPr>
            </w:pPr>
          </w:p>
        </w:tc>
        <w:tc>
          <w:tcPr>
            <w:tcW w:w="326" w:type="dxa"/>
            <w:gridSpan w:val="2"/>
          </w:tcPr>
          <w:p w14:paraId="688E4786" w14:textId="77777777" w:rsidR="007A713F" w:rsidRPr="00070AEC" w:rsidRDefault="007A713F" w:rsidP="005C709A"/>
        </w:tc>
        <w:tc>
          <w:tcPr>
            <w:tcW w:w="535" w:type="dxa"/>
            <w:gridSpan w:val="2"/>
          </w:tcPr>
          <w:p w14:paraId="355ACD73" w14:textId="77777777" w:rsidR="007A713F" w:rsidRPr="002C6A9A" w:rsidRDefault="007A713F" w:rsidP="005C70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2B5C87E0" wp14:editId="17D55F70">
                      <wp:extent cx="182880" cy="182880"/>
                      <wp:effectExtent l="0" t="0" r="26670" b="26670"/>
                      <wp:docPr id="1595806721" name="Rectangle 1595806721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775F5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4D3754" id="Rectangle 1595806721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" filled="f" strokecolor="#594740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803" w:type="dxa"/>
            <w:gridSpan w:val="2"/>
          </w:tcPr>
          <w:p w14:paraId="77889296" w14:textId="4A55B536" w:rsidR="00A37FD5" w:rsidRPr="00070AEC" w:rsidRDefault="00010013" w:rsidP="00010013">
            <w:pPr>
              <w:pStyle w:val="Heading2"/>
            </w:pPr>
            <w:r>
              <w:t xml:space="preserve">WHEN CAN i HAVE </w:t>
            </w:r>
            <w:r w:rsidR="004C427F">
              <w:t>COACHING</w:t>
            </w:r>
            <w:r>
              <w:t>?</w:t>
            </w:r>
          </w:p>
          <w:p w14:paraId="71437F58" w14:textId="77777777" w:rsidR="007A713F" w:rsidRDefault="004C68DF" w:rsidP="00010013">
            <w:pPr>
              <w:pStyle w:val="ListParagraph"/>
              <w:numPr>
                <w:ilvl w:val="0"/>
                <w:numId w:val="4"/>
              </w:numPr>
            </w:pPr>
            <w:r>
              <w:t>Daytime only</w:t>
            </w:r>
          </w:p>
          <w:p w14:paraId="35FFCB6F" w14:textId="77777777" w:rsidR="004C68DF" w:rsidRDefault="004C68DF" w:rsidP="00010013">
            <w:pPr>
              <w:pStyle w:val="ListParagraph"/>
              <w:numPr>
                <w:ilvl w:val="0"/>
                <w:numId w:val="4"/>
              </w:numPr>
            </w:pPr>
            <w:r>
              <w:t>Evenings only</w:t>
            </w:r>
          </w:p>
          <w:p w14:paraId="05A356BF" w14:textId="77777777" w:rsidR="004C68DF" w:rsidRDefault="004C68DF" w:rsidP="00010013">
            <w:pPr>
              <w:pStyle w:val="ListParagraph"/>
              <w:numPr>
                <w:ilvl w:val="0"/>
                <w:numId w:val="4"/>
              </w:numPr>
            </w:pPr>
            <w:r>
              <w:t>Mix of daytime and evenings</w:t>
            </w:r>
          </w:p>
          <w:p w14:paraId="7F08D0D8" w14:textId="77777777" w:rsidR="004C68DF" w:rsidRDefault="004C68DF" w:rsidP="00010013">
            <w:pPr>
              <w:pStyle w:val="ListParagraph"/>
              <w:numPr>
                <w:ilvl w:val="0"/>
                <w:numId w:val="4"/>
              </w:numPr>
            </w:pPr>
            <w:r>
              <w:t>Mornings only</w:t>
            </w:r>
          </w:p>
          <w:p w14:paraId="2A321755" w14:textId="77777777" w:rsidR="004C68DF" w:rsidRDefault="004C68DF" w:rsidP="00010013">
            <w:pPr>
              <w:pStyle w:val="ListParagraph"/>
              <w:numPr>
                <w:ilvl w:val="0"/>
                <w:numId w:val="4"/>
              </w:numPr>
            </w:pPr>
            <w:r>
              <w:t>Afternoons only</w:t>
            </w:r>
          </w:p>
          <w:p w14:paraId="62AE321A" w14:textId="77777777" w:rsidR="004C68DF" w:rsidRDefault="004C68DF" w:rsidP="00010013">
            <w:pPr>
              <w:pStyle w:val="ListParagraph"/>
              <w:numPr>
                <w:ilvl w:val="0"/>
                <w:numId w:val="4"/>
              </w:numPr>
            </w:pPr>
            <w:r>
              <w:t>Weekends only</w:t>
            </w:r>
          </w:p>
          <w:p w14:paraId="2ACCF503" w14:textId="2C99C6DA" w:rsidR="00CA1D4A" w:rsidRDefault="004C68DF" w:rsidP="004C68DF">
            <w:r>
              <w:t>Add comments:</w:t>
            </w:r>
          </w:p>
          <w:tbl>
            <w:tblPr>
              <w:tblStyle w:val="TableGrid"/>
              <w:tblW w:w="0" w:type="auto"/>
              <w:tblInd w:w="2" w:type="dxa"/>
              <w:tblLook w:val="04A0" w:firstRow="1" w:lastRow="0" w:firstColumn="1" w:lastColumn="0" w:noHBand="0" w:noVBand="1"/>
            </w:tblPr>
            <w:tblGrid>
              <w:gridCol w:w="4556"/>
            </w:tblGrid>
            <w:tr w:rsidR="00CA1D4A" w14:paraId="2D412DDE" w14:textId="77777777" w:rsidTr="0015341C">
              <w:trPr>
                <w:trHeight w:val="1271"/>
              </w:trPr>
              <w:tc>
                <w:tcPr>
                  <w:tcW w:w="4556" w:type="dxa"/>
                </w:tcPr>
                <w:p w14:paraId="27FEF8F9" w14:textId="77777777" w:rsidR="00CA1D4A" w:rsidRDefault="00CA1D4A" w:rsidP="004C68DF"/>
                <w:p w14:paraId="17A5D403" w14:textId="77777777" w:rsidR="00CA1D4A" w:rsidRDefault="00CA1D4A" w:rsidP="004C68DF"/>
                <w:p w14:paraId="658942F8" w14:textId="77777777" w:rsidR="00CA1D4A" w:rsidRDefault="00CA1D4A" w:rsidP="004C68DF"/>
                <w:p w14:paraId="38156B6D" w14:textId="77777777" w:rsidR="0039748A" w:rsidRDefault="0039748A" w:rsidP="004C68DF"/>
                <w:p w14:paraId="34F81B6E" w14:textId="77777777" w:rsidR="0039748A" w:rsidRDefault="0039748A" w:rsidP="004C68DF"/>
              </w:tc>
            </w:tr>
          </w:tbl>
          <w:p w14:paraId="4D6C6E37" w14:textId="628AF6AD" w:rsidR="00CA1D4A" w:rsidRPr="00070AEC" w:rsidRDefault="00CA1D4A" w:rsidP="004C68DF"/>
        </w:tc>
      </w:tr>
    </w:tbl>
    <w:p w14:paraId="5B794BBC" w14:textId="77777777" w:rsidR="00DA1644" w:rsidRDefault="00DA1644" w:rsidP="0015341C"/>
    <w:sectPr w:rsidR="00DA1644" w:rsidSect="002C6A9A"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40D8D" w14:textId="77777777" w:rsidR="00942C75" w:rsidRDefault="00942C75" w:rsidP="005A3FE3">
      <w:r>
        <w:separator/>
      </w:r>
    </w:p>
  </w:endnote>
  <w:endnote w:type="continuationSeparator" w:id="0">
    <w:p w14:paraId="08FDF7AE" w14:textId="77777777" w:rsidR="00942C75" w:rsidRDefault="00942C75" w:rsidP="005A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MS P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3CAFE" w14:textId="77777777" w:rsidR="00942C75" w:rsidRDefault="00942C75" w:rsidP="005A3FE3">
      <w:r>
        <w:separator/>
      </w:r>
    </w:p>
  </w:footnote>
  <w:footnote w:type="continuationSeparator" w:id="0">
    <w:p w14:paraId="3D257DAC" w14:textId="77777777" w:rsidR="00942C75" w:rsidRDefault="00942C75" w:rsidP="005A3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63B1D"/>
    <w:multiLevelType w:val="hybridMultilevel"/>
    <w:tmpl w:val="24B20A70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34B2"/>
    <w:multiLevelType w:val="hybridMultilevel"/>
    <w:tmpl w:val="4F7CD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713C0"/>
    <w:multiLevelType w:val="hybridMultilevel"/>
    <w:tmpl w:val="5840E4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2155E"/>
    <w:multiLevelType w:val="hybridMultilevel"/>
    <w:tmpl w:val="8C8EAF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14321">
    <w:abstractNumId w:val="1"/>
  </w:num>
  <w:num w:numId="2" w16cid:durableId="1514151150">
    <w:abstractNumId w:val="0"/>
  </w:num>
  <w:num w:numId="3" w16cid:durableId="906917236">
    <w:abstractNumId w:val="2"/>
  </w:num>
  <w:num w:numId="4" w16cid:durableId="654188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3NDQyN7E0MzU1NDJT0lEKTi0uzszPAykwrAUA6FlR4iwAAAA="/>
  </w:docVars>
  <w:rsids>
    <w:rsidRoot w:val="00955EF7"/>
    <w:rsid w:val="00010013"/>
    <w:rsid w:val="00014C83"/>
    <w:rsid w:val="00031319"/>
    <w:rsid w:val="00031363"/>
    <w:rsid w:val="00055F17"/>
    <w:rsid w:val="00070AEC"/>
    <w:rsid w:val="000767D7"/>
    <w:rsid w:val="000D6FCB"/>
    <w:rsid w:val="0015341C"/>
    <w:rsid w:val="00182927"/>
    <w:rsid w:val="00234C80"/>
    <w:rsid w:val="0023632C"/>
    <w:rsid w:val="00261A8D"/>
    <w:rsid w:val="002659BF"/>
    <w:rsid w:val="002C6A9A"/>
    <w:rsid w:val="003365B9"/>
    <w:rsid w:val="00394843"/>
    <w:rsid w:val="0039748A"/>
    <w:rsid w:val="003A027E"/>
    <w:rsid w:val="003F14BB"/>
    <w:rsid w:val="00411EA3"/>
    <w:rsid w:val="00414DBD"/>
    <w:rsid w:val="004457D9"/>
    <w:rsid w:val="004912BE"/>
    <w:rsid w:val="00491D77"/>
    <w:rsid w:val="004C427F"/>
    <w:rsid w:val="004C68DF"/>
    <w:rsid w:val="004E391F"/>
    <w:rsid w:val="0054144E"/>
    <w:rsid w:val="0056344F"/>
    <w:rsid w:val="00591F38"/>
    <w:rsid w:val="005A3FE3"/>
    <w:rsid w:val="005C6838"/>
    <w:rsid w:val="005E26DD"/>
    <w:rsid w:val="0060334C"/>
    <w:rsid w:val="00662449"/>
    <w:rsid w:val="00665BC3"/>
    <w:rsid w:val="0068232C"/>
    <w:rsid w:val="006E09DE"/>
    <w:rsid w:val="006F0EA9"/>
    <w:rsid w:val="0071005C"/>
    <w:rsid w:val="007164F3"/>
    <w:rsid w:val="0073051F"/>
    <w:rsid w:val="00742E1C"/>
    <w:rsid w:val="00760853"/>
    <w:rsid w:val="00790495"/>
    <w:rsid w:val="007A10C8"/>
    <w:rsid w:val="007A713F"/>
    <w:rsid w:val="007B7684"/>
    <w:rsid w:val="007C5864"/>
    <w:rsid w:val="007E31A3"/>
    <w:rsid w:val="007E4BDE"/>
    <w:rsid w:val="00815528"/>
    <w:rsid w:val="00823F9D"/>
    <w:rsid w:val="00833BA5"/>
    <w:rsid w:val="00857B5F"/>
    <w:rsid w:val="00890620"/>
    <w:rsid w:val="008A7D22"/>
    <w:rsid w:val="008B5161"/>
    <w:rsid w:val="008D4C15"/>
    <w:rsid w:val="008E2317"/>
    <w:rsid w:val="00902120"/>
    <w:rsid w:val="00927133"/>
    <w:rsid w:val="00942C75"/>
    <w:rsid w:val="00955EF7"/>
    <w:rsid w:val="00957181"/>
    <w:rsid w:val="009B6AF2"/>
    <w:rsid w:val="00A37FD5"/>
    <w:rsid w:val="00AE61DE"/>
    <w:rsid w:val="00AF5601"/>
    <w:rsid w:val="00B16173"/>
    <w:rsid w:val="00B45B1F"/>
    <w:rsid w:val="00B51683"/>
    <w:rsid w:val="00B9277E"/>
    <w:rsid w:val="00BB0305"/>
    <w:rsid w:val="00BF1920"/>
    <w:rsid w:val="00BF523B"/>
    <w:rsid w:val="00C00CB9"/>
    <w:rsid w:val="00C10BEE"/>
    <w:rsid w:val="00C3020D"/>
    <w:rsid w:val="00C70C15"/>
    <w:rsid w:val="00C73896"/>
    <w:rsid w:val="00CA1D4A"/>
    <w:rsid w:val="00D05537"/>
    <w:rsid w:val="00D55E52"/>
    <w:rsid w:val="00DA1644"/>
    <w:rsid w:val="00DA2D20"/>
    <w:rsid w:val="00DE6E7A"/>
    <w:rsid w:val="00E0351F"/>
    <w:rsid w:val="00E32D80"/>
    <w:rsid w:val="00EA7D79"/>
    <w:rsid w:val="00ED7B21"/>
    <w:rsid w:val="00EE57CC"/>
    <w:rsid w:val="00EF26D2"/>
    <w:rsid w:val="00F221F8"/>
    <w:rsid w:val="00F437F6"/>
    <w:rsid w:val="00F9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AE0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Heading1">
    <w:name w:val="heading 1"/>
    <w:basedOn w:val="Normal"/>
    <w:next w:val="Normal"/>
    <w:link w:val="Heading1Char"/>
    <w:qFormat/>
    <w:rsid w:val="00C3020D"/>
    <w:pPr>
      <w:keepNext/>
      <w:keepLines/>
      <w:jc w:val="center"/>
      <w:outlineLvl w:val="0"/>
    </w:pPr>
    <w:rPr>
      <w:rFonts w:asciiTheme="minorHAnsi" w:eastAsia="Franklin Gothic Book" w:hAnsiTheme="minorHAnsi" w:cs="Times New Roman (Headings CS)"/>
      <w:caps/>
      <w:spacing w:val="20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020D"/>
    <w:pPr>
      <w:keepNext/>
      <w:keepLines/>
      <w:spacing w:before="40"/>
      <w:outlineLvl w:val="1"/>
    </w:pPr>
    <w:rPr>
      <w:rFonts w:asciiTheme="minorHAnsi" w:eastAsia="Franklin Gothic Book" w:hAnsiTheme="minorHAnsi" w:cs="Times New Roman (Headings CS)"/>
      <w:b/>
      <w:caps/>
      <w:spacing w:val="20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C3020D"/>
    <w:pPr>
      <w:keepNext/>
      <w:keepLines/>
      <w:jc w:val="center"/>
      <w:outlineLvl w:val="2"/>
    </w:pPr>
    <w:rPr>
      <w:rFonts w:asciiTheme="minorHAnsi" w:eastAsia="Franklin Gothic Book" w:hAnsiTheme="minorHAnsi" w:cs="Times New Roman (Headings CS)"/>
      <w:b/>
      <w:caps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365B9"/>
    <w:pPr>
      <w:keepNext/>
      <w:keepLines/>
      <w:spacing w:before="40"/>
      <w:jc w:val="center"/>
      <w:outlineLvl w:val="3"/>
    </w:pPr>
    <w:rPr>
      <w:rFonts w:ascii="Franklin Gothic Book" w:eastAsiaTheme="majorEastAsia" w:hAnsi="Franklin Gothic Book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2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</w:rPr>
  </w:style>
  <w:style w:type="table" w:styleId="TableGrid">
    <w:name w:val="Table Grid"/>
    <w:basedOn w:val="TableNormal"/>
    <w:uiPriority w:val="39"/>
    <w:rsid w:val="0044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31319"/>
    <w:rPr>
      <w:rFonts w:eastAsia="Franklin Gothic Book" w:cs="Times New Roman (Headings CS)"/>
      <w:caps/>
      <w:color w:val="59473F" w:themeColor="text2" w:themeShade="BF"/>
      <w:spacing w:val="20"/>
      <w:sz w:val="44"/>
      <w:szCs w:val="32"/>
    </w:rPr>
  </w:style>
  <w:style w:type="paragraph" w:customStyle="1" w:styleId="paragraph">
    <w:name w:val="paragraph"/>
    <w:basedOn w:val="Normal"/>
    <w:semiHidden/>
    <w:rsid w:val="004457D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  <w:szCs w:val="26"/>
    </w:rPr>
  </w:style>
  <w:style w:type="character" w:styleId="Strong">
    <w:name w:val="Strong"/>
    <w:basedOn w:val="DefaultParagraphFont"/>
    <w:uiPriority w:val="22"/>
    <w:semiHidden/>
    <w:qFormat/>
    <w:rsid w:val="00B45B1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19"/>
    <w:rPr>
      <w:rFonts w:ascii="Franklin Gothic Book" w:eastAsiaTheme="majorEastAsia" w:hAnsi="Franklin Gothic Book" w:cstheme="majorBidi"/>
      <w:iCs/>
      <w:color w:val="59473F" w:themeColor="text2" w:themeShade="BF"/>
      <w:sz w:val="22"/>
    </w:rPr>
  </w:style>
  <w:style w:type="paragraph" w:styleId="Header">
    <w:name w:val="header"/>
    <w:basedOn w:val="Normal"/>
    <w:link w:val="Head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Footer">
    <w:name w:val="footer"/>
    <w:basedOn w:val="Normal"/>
    <w:link w:val="Foot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ListParagraph">
    <w:name w:val="List Paragraph"/>
    <w:basedOn w:val="Normal"/>
    <w:uiPriority w:val="34"/>
    <w:semiHidden/>
    <w:qFormat/>
    <w:rsid w:val="008B516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890620"/>
    <w:rPr>
      <w:color w:val="F7B61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yperfocused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w19\AppData\Roaming\Microsoft\Templates\Weight%20loss%20do's%20and%20don&#8217;ts%20checklist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8">
      <a:majorFont>
        <a:latin typeface="Sagona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AC1C3-EA0E-4D70-A4B5-4AA73A07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Weight loss do's and don’ts checklist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2026-06-16T11:31:00Z</dcterms:created>
  <dcterms:modified xsi:type="dcterms:W3CDTF">2026-06-16T11:39:00Z</dcterms:modified>
</cp:coreProperties>
</file>